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E76C3" w14:textId="6BC66381" w:rsidR="00C82F0D" w:rsidRDefault="00EA723A" w:rsidP="00055469">
      <w:pPr>
        <w:jc w:val="center"/>
        <w:rPr>
          <w:rFonts w:ascii="Segoe UI Black" w:hAnsi="Segoe UI Black"/>
          <w:sz w:val="40"/>
          <w:szCs w:val="40"/>
        </w:rPr>
      </w:pPr>
      <w:r>
        <w:rPr>
          <w:rFonts w:ascii="Segoe UI Black" w:hAnsi="Segoe UI Black"/>
          <w:sz w:val="40"/>
          <w:szCs w:val="40"/>
        </w:rPr>
        <w:t>Roots</w:t>
      </w:r>
      <w:r w:rsidR="00055469" w:rsidRPr="00055469">
        <w:rPr>
          <w:rFonts w:ascii="Segoe UI Black" w:hAnsi="Segoe UI Black"/>
          <w:sz w:val="40"/>
          <w:szCs w:val="40"/>
        </w:rPr>
        <w:t xml:space="preserve"> Summer Camp</w:t>
      </w:r>
    </w:p>
    <w:p w14:paraId="451444A5" w14:textId="37EEFE3B" w:rsidR="00055469" w:rsidRPr="004A7D0F" w:rsidRDefault="00055469" w:rsidP="002326FA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>Location</w:t>
      </w:r>
      <w:r w:rsidR="003E00B3">
        <w:rPr>
          <w:rFonts w:ascii="Segoe UI Black" w:hAnsi="Segoe UI Black"/>
        </w:rPr>
        <w:t xml:space="preserve">: </w:t>
      </w:r>
      <w:r w:rsidR="00EA723A">
        <w:rPr>
          <w:rFonts w:ascii="Segoe UI Black" w:hAnsi="Segoe UI Black"/>
        </w:rPr>
        <w:t>2050 St Johns Parkway at Roots Church and Academy</w:t>
      </w:r>
    </w:p>
    <w:p w14:paraId="359A44B6" w14:textId="77777777" w:rsidR="00055469" w:rsidRPr="004A7D0F" w:rsidRDefault="00055469" w:rsidP="00055469">
      <w:pPr>
        <w:rPr>
          <w:rFonts w:ascii="Segoe UI Black" w:hAnsi="Segoe UI Black"/>
        </w:rPr>
      </w:pPr>
    </w:p>
    <w:p w14:paraId="7A4ABAA1" w14:textId="2D35F922" w:rsidR="00055469" w:rsidRDefault="00055469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>Dates:  Monday-Friday 9:</w:t>
      </w:r>
      <w:r w:rsidR="00C73EF6">
        <w:rPr>
          <w:rFonts w:ascii="Segoe UI Black" w:hAnsi="Segoe UI Black"/>
        </w:rPr>
        <w:t>0</w:t>
      </w:r>
      <w:r w:rsidRPr="004A7D0F">
        <w:rPr>
          <w:rFonts w:ascii="Segoe UI Black" w:hAnsi="Segoe UI Black"/>
        </w:rPr>
        <w:t xml:space="preserve">0am-3:30pm </w:t>
      </w:r>
      <w:r w:rsidR="003172C4" w:rsidRPr="004A7D0F">
        <w:rPr>
          <w:rFonts w:ascii="Segoe UI Black" w:hAnsi="Segoe UI Black"/>
        </w:rPr>
        <w:t>Full day Camp</w:t>
      </w:r>
      <w:r w:rsidR="007626B0">
        <w:rPr>
          <w:rFonts w:ascii="Segoe UI Black" w:hAnsi="Segoe UI Black"/>
        </w:rPr>
        <w:t xml:space="preserve"> </w:t>
      </w:r>
      <w:r w:rsidR="00EA723A">
        <w:rPr>
          <w:rFonts w:ascii="Segoe UI Black" w:hAnsi="Segoe UI Black"/>
        </w:rPr>
        <w:t>$</w:t>
      </w:r>
      <w:r w:rsidR="005966DA">
        <w:rPr>
          <w:rFonts w:ascii="Segoe UI Black" w:hAnsi="Segoe UI Black"/>
        </w:rPr>
        <w:t>300</w:t>
      </w:r>
      <w:r w:rsidR="00EA723A">
        <w:rPr>
          <w:rFonts w:ascii="Segoe UI Black" w:hAnsi="Segoe UI Black"/>
        </w:rPr>
        <w:t xml:space="preserve"> per camper </w:t>
      </w:r>
      <w:r w:rsidR="005966DA">
        <w:rPr>
          <w:rFonts w:ascii="Segoe UI Black" w:hAnsi="Segoe UI Black"/>
        </w:rPr>
        <w:t xml:space="preserve">($190 3 days </w:t>
      </w:r>
      <w:r w:rsidR="00B44766">
        <w:rPr>
          <w:rFonts w:ascii="Segoe UI Black" w:hAnsi="Segoe UI Black"/>
        </w:rPr>
        <w:t>- $130 2 days)</w:t>
      </w:r>
    </w:p>
    <w:p w14:paraId="6CE40A31" w14:textId="77777777" w:rsidR="00055469" w:rsidRPr="004A7D0F" w:rsidRDefault="00055469" w:rsidP="00055469">
      <w:pPr>
        <w:rPr>
          <w:rFonts w:ascii="Segoe UI Black" w:hAnsi="Segoe UI Black"/>
        </w:rPr>
      </w:pPr>
    </w:p>
    <w:p w14:paraId="0367E2DB" w14:textId="13F9A66B" w:rsidR="00055469" w:rsidRDefault="00055469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>Extended before and after care hou</w:t>
      </w:r>
      <w:r w:rsidR="00863019">
        <w:rPr>
          <w:rFonts w:ascii="Segoe UI Black" w:hAnsi="Segoe UI Black"/>
        </w:rPr>
        <w:t xml:space="preserve">rs </w:t>
      </w:r>
      <w:r w:rsidR="00C73EF6">
        <w:rPr>
          <w:rFonts w:ascii="Segoe UI Black" w:hAnsi="Segoe UI Black"/>
        </w:rPr>
        <w:t>all</w:t>
      </w:r>
      <w:r w:rsidR="00863019">
        <w:rPr>
          <w:rFonts w:ascii="Segoe UI Black" w:hAnsi="Segoe UI Black"/>
        </w:rPr>
        <w:t xml:space="preserve"> weeks </w:t>
      </w:r>
      <w:r w:rsidR="003E00B3">
        <w:rPr>
          <w:rFonts w:ascii="Segoe UI Black" w:hAnsi="Segoe UI Black"/>
        </w:rPr>
        <w:t>7</w:t>
      </w:r>
      <w:r w:rsidR="00863019">
        <w:rPr>
          <w:rFonts w:ascii="Segoe UI Black" w:hAnsi="Segoe UI Black"/>
        </w:rPr>
        <w:t>:</w:t>
      </w:r>
      <w:r w:rsidR="00EA723A">
        <w:rPr>
          <w:rFonts w:ascii="Segoe UI Black" w:hAnsi="Segoe UI Black"/>
        </w:rPr>
        <w:t>0</w:t>
      </w:r>
      <w:r w:rsidR="00863019">
        <w:rPr>
          <w:rFonts w:ascii="Segoe UI Black" w:hAnsi="Segoe UI Black"/>
        </w:rPr>
        <w:t>0am-6:</w:t>
      </w:r>
      <w:r w:rsidR="00EA723A">
        <w:rPr>
          <w:rFonts w:ascii="Segoe UI Black" w:hAnsi="Segoe UI Black"/>
        </w:rPr>
        <w:t>0</w:t>
      </w:r>
      <w:r w:rsidR="00863019">
        <w:rPr>
          <w:rFonts w:ascii="Segoe UI Black" w:hAnsi="Segoe UI Black"/>
        </w:rPr>
        <w:t>0pm</w:t>
      </w:r>
      <w:r w:rsidR="00EA723A">
        <w:rPr>
          <w:rFonts w:ascii="Segoe UI Black" w:hAnsi="Segoe UI Black"/>
        </w:rPr>
        <w:t xml:space="preserve"> </w:t>
      </w:r>
      <w:r w:rsidR="00A409E6">
        <w:rPr>
          <w:rFonts w:ascii="Segoe UI Black" w:hAnsi="Segoe UI Black"/>
        </w:rPr>
        <w:t>included in camp tuition – no fee</w:t>
      </w:r>
    </w:p>
    <w:p w14:paraId="36D18430" w14:textId="7FDB21AE" w:rsidR="00055469" w:rsidRDefault="00055469" w:rsidP="00055469">
      <w:pPr>
        <w:rPr>
          <w:rFonts w:ascii="Segoe UI Black" w:hAnsi="Segoe UI Black"/>
        </w:rPr>
      </w:pPr>
    </w:p>
    <w:p w14:paraId="14A8112A" w14:textId="2E294E10" w:rsidR="00EA723A" w:rsidRDefault="00EA723A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 xml:space="preserve">Discounts: 10% off sibling discount </w:t>
      </w:r>
      <w:r w:rsidR="00670DEF">
        <w:rPr>
          <w:rFonts w:ascii="Segoe UI Black" w:hAnsi="Segoe UI Black"/>
        </w:rPr>
        <w:tab/>
        <w:t xml:space="preserve">FEES: 3% credit or debit card fee </w:t>
      </w:r>
    </w:p>
    <w:p w14:paraId="2D423201" w14:textId="77777777" w:rsidR="00EA723A" w:rsidRPr="004A7D0F" w:rsidRDefault="00EA723A" w:rsidP="00055469">
      <w:pPr>
        <w:rPr>
          <w:rFonts w:ascii="Segoe UI Black" w:hAnsi="Segoe UI Black"/>
        </w:rPr>
      </w:pPr>
    </w:p>
    <w:p w14:paraId="1EC8EAC0" w14:textId="7B183DD6" w:rsidR="00055469" w:rsidRPr="004A7D0F" w:rsidRDefault="00055469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>Camp Tuition Includes:   camp t-shirt</w:t>
      </w:r>
      <w:r w:rsidR="003E00B3">
        <w:rPr>
          <w:rFonts w:ascii="Segoe UI Black" w:hAnsi="Segoe UI Black"/>
        </w:rPr>
        <w:t xml:space="preserve">, games, </w:t>
      </w:r>
      <w:r w:rsidR="00536EBF">
        <w:rPr>
          <w:rFonts w:ascii="Segoe UI Black" w:hAnsi="Segoe UI Black"/>
        </w:rPr>
        <w:t>popsicles on hot days,</w:t>
      </w:r>
      <w:r w:rsidR="003E00B3">
        <w:rPr>
          <w:rFonts w:ascii="Segoe UI Black" w:hAnsi="Segoe UI Black"/>
        </w:rPr>
        <w:t xml:space="preserve"> </w:t>
      </w:r>
      <w:r w:rsidR="00EA723A">
        <w:rPr>
          <w:rFonts w:ascii="Segoe UI Black" w:hAnsi="Segoe UI Black"/>
        </w:rPr>
        <w:t>crafts to go with weekly theme, special guests related to weekly theme, water balloons,</w:t>
      </w:r>
      <w:r w:rsidR="001262B1">
        <w:rPr>
          <w:rFonts w:ascii="Segoe UI Black" w:hAnsi="Segoe UI Black"/>
        </w:rPr>
        <w:t xml:space="preserve"> field trips,</w:t>
      </w:r>
      <w:r w:rsidR="00EA723A">
        <w:rPr>
          <w:rFonts w:ascii="Segoe UI Black" w:hAnsi="Segoe UI Black"/>
        </w:rPr>
        <w:t xml:space="preserve"> and more </w:t>
      </w:r>
    </w:p>
    <w:p w14:paraId="1CE27BE7" w14:textId="77777777" w:rsidR="00055469" w:rsidRPr="004A7D0F" w:rsidRDefault="00055469" w:rsidP="00055469">
      <w:pPr>
        <w:rPr>
          <w:rFonts w:ascii="Segoe UI Black" w:hAnsi="Segoe UI Black"/>
        </w:rPr>
      </w:pPr>
    </w:p>
    <w:p w14:paraId="37B81094" w14:textId="1A48D458" w:rsidR="00055469" w:rsidRPr="004A7D0F" w:rsidRDefault="00055469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>Ages:  girls</w:t>
      </w:r>
      <w:r w:rsidR="00105598">
        <w:rPr>
          <w:rFonts w:ascii="Segoe UI Black" w:hAnsi="Segoe UI Black"/>
        </w:rPr>
        <w:t xml:space="preserve"> and boys</w:t>
      </w:r>
      <w:r w:rsidRPr="004A7D0F">
        <w:rPr>
          <w:rFonts w:ascii="Segoe UI Black" w:hAnsi="Segoe UI Black"/>
        </w:rPr>
        <w:t xml:space="preserve"> ages</w:t>
      </w:r>
      <w:r w:rsidR="00C73EF6">
        <w:rPr>
          <w:rFonts w:ascii="Segoe UI Black" w:hAnsi="Segoe UI Black"/>
        </w:rPr>
        <w:t xml:space="preserve"> 5-</w:t>
      </w:r>
      <w:r w:rsidR="00910D76" w:rsidRPr="004A7D0F">
        <w:rPr>
          <w:rFonts w:ascii="Segoe UI Black" w:hAnsi="Segoe UI Black"/>
        </w:rPr>
        <w:t>1</w:t>
      </w:r>
      <w:r w:rsidR="00D53BC7">
        <w:rPr>
          <w:rFonts w:ascii="Segoe UI Black" w:hAnsi="Segoe UI Black"/>
        </w:rPr>
        <w:t>1</w:t>
      </w:r>
      <w:r w:rsidR="00910D76">
        <w:rPr>
          <w:rFonts w:ascii="Segoe UI Black" w:hAnsi="Segoe UI Black"/>
        </w:rPr>
        <w:t xml:space="preserve"> (</w:t>
      </w:r>
      <w:r w:rsidR="00DC38D3">
        <w:rPr>
          <w:rFonts w:ascii="Segoe UI Black" w:hAnsi="Segoe UI Black"/>
        </w:rPr>
        <w:t>groups by age, you may request to be with a friend)</w:t>
      </w:r>
      <w:r w:rsidR="00D53BC7">
        <w:rPr>
          <w:rFonts w:ascii="Segoe UI Black" w:hAnsi="Segoe UI Black"/>
        </w:rPr>
        <w:t xml:space="preserve"> (counselor </w:t>
      </w:r>
      <w:r w:rsidR="003E00B3">
        <w:rPr>
          <w:rFonts w:ascii="Segoe UI Black" w:hAnsi="Segoe UI Black"/>
        </w:rPr>
        <w:t xml:space="preserve">in training </w:t>
      </w:r>
      <w:r w:rsidR="00D53BC7">
        <w:rPr>
          <w:rFonts w:ascii="Segoe UI Black" w:hAnsi="Segoe UI Black"/>
        </w:rPr>
        <w:t>program ages 12-1</w:t>
      </w:r>
      <w:r w:rsidR="003520F5">
        <w:rPr>
          <w:rFonts w:ascii="Segoe UI Black" w:hAnsi="Segoe UI Black"/>
        </w:rPr>
        <w:t>4</w:t>
      </w:r>
      <w:r w:rsidR="00D53BC7">
        <w:rPr>
          <w:rFonts w:ascii="Segoe UI Black" w:hAnsi="Segoe UI Black"/>
        </w:rPr>
        <w:t>)</w:t>
      </w:r>
      <w:r w:rsidR="00C73EF6">
        <w:rPr>
          <w:rFonts w:ascii="Segoe UI Black" w:hAnsi="Segoe UI Black"/>
        </w:rPr>
        <w:t xml:space="preserve">  (4 year olds $2</w:t>
      </w:r>
      <w:r w:rsidR="00EA1C16">
        <w:rPr>
          <w:rFonts w:ascii="Segoe UI Black" w:hAnsi="Segoe UI Black"/>
        </w:rPr>
        <w:t>8</w:t>
      </w:r>
      <w:r w:rsidR="00ED4A17">
        <w:rPr>
          <w:rFonts w:ascii="Segoe UI Black" w:hAnsi="Segoe UI Black"/>
        </w:rPr>
        <w:t>5</w:t>
      </w:r>
      <w:r w:rsidR="00C73EF6">
        <w:rPr>
          <w:rFonts w:ascii="Segoe UI Black" w:hAnsi="Segoe UI Black"/>
        </w:rPr>
        <w:t xml:space="preserve"> per week will be enrolled at Roots Preschool) </w:t>
      </w:r>
    </w:p>
    <w:p w14:paraId="2B60D86E" w14:textId="77777777" w:rsidR="00055469" w:rsidRPr="004A7D0F" w:rsidRDefault="00055469" w:rsidP="00055469">
      <w:pPr>
        <w:rPr>
          <w:rFonts w:ascii="Segoe UI Black" w:hAnsi="Segoe UI Black"/>
        </w:rPr>
      </w:pPr>
    </w:p>
    <w:p w14:paraId="3D5BC58F" w14:textId="2638E22D" w:rsidR="00055469" w:rsidRPr="004A7D0F" w:rsidRDefault="00055469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 xml:space="preserve">Staff:  </w:t>
      </w:r>
      <w:r w:rsidR="00EA723A">
        <w:rPr>
          <w:rFonts w:ascii="Segoe UI Black" w:hAnsi="Segoe UI Black"/>
        </w:rPr>
        <w:t xml:space="preserve">Roots Academy staff, </w:t>
      </w:r>
      <w:r w:rsidRPr="004A7D0F">
        <w:rPr>
          <w:rFonts w:ascii="Segoe UI Black" w:hAnsi="Segoe UI Black"/>
        </w:rPr>
        <w:t xml:space="preserve">trained </w:t>
      </w:r>
      <w:r w:rsidR="004A7D0F">
        <w:rPr>
          <w:rFonts w:ascii="Segoe UI Black" w:hAnsi="Segoe UI Black"/>
        </w:rPr>
        <w:t xml:space="preserve">college, </w:t>
      </w:r>
      <w:r w:rsidRPr="004A7D0F">
        <w:rPr>
          <w:rFonts w:ascii="Segoe UI Black" w:hAnsi="Segoe UI Black"/>
        </w:rPr>
        <w:t xml:space="preserve">high school and middle school </w:t>
      </w:r>
      <w:r w:rsidR="00EA723A">
        <w:rPr>
          <w:rFonts w:ascii="Segoe UI Black" w:hAnsi="Segoe UI Black"/>
        </w:rPr>
        <w:t>students, (</w:t>
      </w:r>
      <w:r w:rsidRPr="004A7D0F">
        <w:rPr>
          <w:rFonts w:ascii="Segoe UI Black" w:hAnsi="Segoe UI Black"/>
        </w:rPr>
        <w:t xml:space="preserve">cheerleaders and dancers </w:t>
      </w:r>
      <w:r w:rsidR="00EA723A">
        <w:rPr>
          <w:rFonts w:ascii="Segoe UI Black" w:hAnsi="Segoe UI Black"/>
        </w:rPr>
        <w:t xml:space="preserve"> for Cheer week) -</w:t>
      </w:r>
      <w:r w:rsidRPr="004A7D0F">
        <w:rPr>
          <w:rFonts w:ascii="Segoe UI Black" w:hAnsi="Segoe UI Black"/>
        </w:rPr>
        <w:t xml:space="preserve">(CPR </w:t>
      </w:r>
      <w:r w:rsidR="006C4802">
        <w:rPr>
          <w:rFonts w:ascii="Segoe UI Black" w:hAnsi="Segoe UI Black"/>
        </w:rPr>
        <w:t>trained</w:t>
      </w:r>
      <w:r w:rsidRPr="004A7D0F">
        <w:rPr>
          <w:rFonts w:ascii="Segoe UI Black" w:hAnsi="Segoe UI Black"/>
        </w:rPr>
        <w:t>)</w:t>
      </w:r>
    </w:p>
    <w:p w14:paraId="04B6D160" w14:textId="77777777" w:rsidR="00353CC1" w:rsidRPr="004A7D0F" w:rsidRDefault="00353CC1" w:rsidP="00055469">
      <w:pPr>
        <w:rPr>
          <w:rFonts w:ascii="Segoe UI Black" w:hAnsi="Segoe UI Black"/>
        </w:rPr>
      </w:pPr>
    </w:p>
    <w:p w14:paraId="748AFBDB" w14:textId="75709CC5" w:rsidR="00055469" w:rsidRDefault="00105598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>Indoor/</w:t>
      </w:r>
      <w:r w:rsidR="00353CC1" w:rsidRPr="004A7D0F">
        <w:rPr>
          <w:rFonts w:ascii="Segoe UI Black" w:hAnsi="Segoe UI Black"/>
        </w:rPr>
        <w:t xml:space="preserve">Outdoor: we are </w:t>
      </w:r>
      <w:r>
        <w:rPr>
          <w:rFonts w:ascii="Segoe UI Black" w:hAnsi="Segoe UI Black"/>
        </w:rPr>
        <w:t>indoors and</w:t>
      </w:r>
      <w:r w:rsidR="00353CC1" w:rsidRPr="004A7D0F">
        <w:rPr>
          <w:rFonts w:ascii="Segoe UI Black" w:hAnsi="Segoe UI Black"/>
        </w:rPr>
        <w:t xml:space="preserve"> </w:t>
      </w:r>
      <w:r w:rsidRPr="004A7D0F">
        <w:rPr>
          <w:rFonts w:ascii="Segoe UI Black" w:hAnsi="Segoe UI Black"/>
        </w:rPr>
        <w:t>outdoor</w:t>
      </w:r>
      <w:r>
        <w:rPr>
          <w:rFonts w:ascii="Segoe UI Black" w:hAnsi="Segoe UI Black"/>
        </w:rPr>
        <w:t>s</w:t>
      </w:r>
      <w:r w:rsidRPr="004A7D0F">
        <w:rPr>
          <w:rFonts w:ascii="Segoe UI Black" w:hAnsi="Segoe UI Black"/>
        </w:rPr>
        <w:t>, –</w:t>
      </w:r>
      <w:r w:rsidR="00353CC1" w:rsidRPr="004A7D0F">
        <w:rPr>
          <w:rFonts w:ascii="Segoe UI Black" w:hAnsi="Segoe UI Black"/>
        </w:rPr>
        <w:t xml:space="preserve"> wear sunscreen and bug</w:t>
      </w:r>
      <w:r w:rsidR="00FF258D">
        <w:rPr>
          <w:rFonts w:ascii="Segoe UI Black" w:hAnsi="Segoe UI Black"/>
        </w:rPr>
        <w:t xml:space="preserve"> </w:t>
      </w:r>
      <w:r w:rsidR="00353CC1" w:rsidRPr="004A7D0F">
        <w:rPr>
          <w:rFonts w:ascii="Segoe UI Black" w:hAnsi="Segoe UI Black"/>
        </w:rPr>
        <w:t>spray daily</w:t>
      </w:r>
      <w:r w:rsidR="00EA723A">
        <w:rPr>
          <w:rFonts w:ascii="Segoe UI Black" w:hAnsi="Segoe UI Black"/>
        </w:rPr>
        <w:t xml:space="preserve"> if preferred</w:t>
      </w:r>
      <w:r w:rsidR="00353CC1" w:rsidRPr="004A7D0F">
        <w:rPr>
          <w:rFonts w:ascii="Segoe UI Black" w:hAnsi="Segoe UI Black"/>
        </w:rPr>
        <w:t xml:space="preserve"> </w:t>
      </w:r>
    </w:p>
    <w:p w14:paraId="12ECF24E" w14:textId="77777777" w:rsidR="00105598" w:rsidRPr="004A7D0F" w:rsidRDefault="00105598" w:rsidP="00055469">
      <w:pPr>
        <w:rPr>
          <w:rFonts w:ascii="Segoe UI Black" w:hAnsi="Segoe UI Black"/>
        </w:rPr>
      </w:pPr>
    </w:p>
    <w:p w14:paraId="271843A0" w14:textId="67E63A62" w:rsidR="00055469" w:rsidRPr="004A7D0F" w:rsidRDefault="003E00B3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>Water Wednesday</w:t>
      </w:r>
      <w:r w:rsidR="00055469" w:rsidRPr="004A7D0F">
        <w:rPr>
          <w:rFonts w:ascii="Segoe UI Black" w:hAnsi="Segoe UI Black"/>
        </w:rPr>
        <w:t xml:space="preserve">:  Wednesday of camp we will be </w:t>
      </w:r>
      <w:r>
        <w:rPr>
          <w:rFonts w:ascii="Segoe UI Black" w:hAnsi="Segoe UI Black"/>
        </w:rPr>
        <w:t>having water games and activities onsite outside and a giant waterslide. Wear bathing suit to camp on Wednesday and bring towel</w:t>
      </w:r>
      <w:r w:rsidR="00EA723A">
        <w:rPr>
          <w:rFonts w:ascii="Segoe UI Black" w:hAnsi="Segoe UI Black"/>
        </w:rPr>
        <w:t xml:space="preserve"> </w:t>
      </w:r>
    </w:p>
    <w:p w14:paraId="68E707D2" w14:textId="77777777" w:rsidR="00055469" w:rsidRPr="004A7D0F" w:rsidRDefault="00055469" w:rsidP="00055469">
      <w:pPr>
        <w:rPr>
          <w:rFonts w:ascii="Segoe UI Black" w:hAnsi="Segoe UI Black"/>
        </w:rPr>
      </w:pPr>
    </w:p>
    <w:p w14:paraId="3856A516" w14:textId="247DF6BF" w:rsidR="00055469" w:rsidRDefault="007626B0" w:rsidP="00EA723A">
      <w:pPr>
        <w:rPr>
          <w:rFonts w:ascii="Segoe UI Black" w:hAnsi="Segoe UI Black"/>
        </w:rPr>
      </w:pPr>
      <w:r>
        <w:rPr>
          <w:rFonts w:ascii="Segoe UI Black" w:hAnsi="Segoe UI Black"/>
        </w:rPr>
        <w:t xml:space="preserve">Final Day of </w:t>
      </w:r>
      <w:r w:rsidR="00EA723A">
        <w:rPr>
          <w:rFonts w:ascii="Segoe UI Black" w:hAnsi="Segoe UI Black"/>
        </w:rPr>
        <w:t xml:space="preserve">Cheer </w:t>
      </w:r>
      <w:r>
        <w:rPr>
          <w:rFonts w:ascii="Segoe UI Black" w:hAnsi="Segoe UI Black"/>
        </w:rPr>
        <w:t>Camp</w:t>
      </w:r>
      <w:r w:rsidR="00EA723A">
        <w:rPr>
          <w:rFonts w:ascii="Segoe UI Black" w:hAnsi="Segoe UI Black"/>
        </w:rPr>
        <w:t xml:space="preserve"> Week – Performance at 3pm in Roots Church auditorium </w:t>
      </w:r>
    </w:p>
    <w:p w14:paraId="0F6FBC1B" w14:textId="77777777" w:rsidR="00EA723A" w:rsidRPr="004A7D0F" w:rsidRDefault="00EA723A" w:rsidP="00EA723A">
      <w:pPr>
        <w:rPr>
          <w:rFonts w:ascii="Segoe UI Black" w:hAnsi="Segoe UI Black"/>
        </w:rPr>
      </w:pPr>
    </w:p>
    <w:p w14:paraId="6F081B54" w14:textId="6B967F80" w:rsidR="00055469" w:rsidRDefault="00105598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>Pizza Party Friday - pepperoni or cheese pizza included</w:t>
      </w:r>
      <w:r w:rsidR="00EA723A">
        <w:rPr>
          <w:rFonts w:ascii="Segoe UI Black" w:hAnsi="Segoe UI Black"/>
        </w:rPr>
        <w:t xml:space="preserve"> each Friday of camp </w:t>
      </w:r>
    </w:p>
    <w:p w14:paraId="07A650A8" w14:textId="77777777" w:rsidR="00EA723A" w:rsidRDefault="00EA723A" w:rsidP="00055469">
      <w:pPr>
        <w:rPr>
          <w:rFonts w:ascii="Segoe UI Black" w:hAnsi="Segoe UI Black"/>
        </w:rPr>
      </w:pPr>
    </w:p>
    <w:p w14:paraId="465F4882" w14:textId="4FB79004" w:rsidR="006E397E" w:rsidRDefault="006E397E" w:rsidP="006E397E">
      <w:pPr>
        <w:rPr>
          <w:rFonts w:ascii="Segoe UI Black" w:hAnsi="Segoe UI Black"/>
        </w:rPr>
      </w:pPr>
      <w:r>
        <w:rPr>
          <w:rFonts w:ascii="Segoe UI Black" w:hAnsi="Segoe UI Black"/>
        </w:rPr>
        <w:t xml:space="preserve">Allergies: </w:t>
      </w:r>
      <w:r w:rsidR="00536EBF">
        <w:rPr>
          <w:rFonts w:ascii="Segoe UI Black" w:hAnsi="Segoe UI Black"/>
        </w:rPr>
        <w:t>we watch any campers with allergies closely and accommodate peanut free zone</w:t>
      </w:r>
    </w:p>
    <w:p w14:paraId="65C34812" w14:textId="77777777" w:rsidR="00EA1C16" w:rsidRDefault="00EA1C16" w:rsidP="006E397E">
      <w:pPr>
        <w:rPr>
          <w:rFonts w:ascii="Segoe UI Black" w:hAnsi="Segoe UI Black"/>
        </w:rPr>
      </w:pPr>
    </w:p>
    <w:p w14:paraId="4309D1CA" w14:textId="4E34E800" w:rsidR="00EA1C16" w:rsidRPr="004A7D0F" w:rsidRDefault="00EA1C16" w:rsidP="006E397E">
      <w:pPr>
        <w:rPr>
          <w:rFonts w:ascii="Segoe UI Black" w:hAnsi="Segoe UI Black"/>
        </w:rPr>
      </w:pPr>
      <w:r>
        <w:rPr>
          <w:rFonts w:ascii="Segoe UI Black" w:hAnsi="Segoe UI Black"/>
        </w:rPr>
        <w:t>Field Trips – weekly field trips included in tuition to local parks, museums, theaters. Transportation provided by SJCS buses and bus drivers.</w:t>
      </w:r>
    </w:p>
    <w:p w14:paraId="09E804ED" w14:textId="77777777" w:rsidR="00055469" w:rsidRPr="004A7D0F" w:rsidRDefault="00055469" w:rsidP="00055469">
      <w:pPr>
        <w:rPr>
          <w:rFonts w:ascii="Segoe UI Black" w:hAnsi="Segoe UI Black"/>
        </w:rPr>
      </w:pPr>
    </w:p>
    <w:p w14:paraId="34BBB7E0" w14:textId="27C9314F" w:rsidR="00D314F1" w:rsidRPr="004A7D0F" w:rsidRDefault="00EA723A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 xml:space="preserve">Roots Academy and </w:t>
      </w:r>
      <w:r w:rsidR="003E00B3">
        <w:rPr>
          <w:rFonts w:ascii="Segoe UI Black" w:hAnsi="Segoe UI Black"/>
        </w:rPr>
        <w:t>summer camp</w:t>
      </w:r>
      <w:r>
        <w:rPr>
          <w:rFonts w:ascii="Segoe UI Black" w:hAnsi="Segoe UI Black"/>
        </w:rPr>
        <w:t xml:space="preserve"> onsite phone number – 904-481-8843</w:t>
      </w:r>
    </w:p>
    <w:p w14:paraId="2089C912" w14:textId="77777777" w:rsidR="00055469" w:rsidRPr="004A7D0F" w:rsidRDefault="00055469" w:rsidP="00055469">
      <w:pPr>
        <w:rPr>
          <w:rFonts w:ascii="Segoe UI Black" w:hAnsi="Segoe UI Black"/>
        </w:rPr>
      </w:pPr>
    </w:p>
    <w:p w14:paraId="60F36FF5" w14:textId="413DF44D" w:rsidR="00C7234F" w:rsidRDefault="00055469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 xml:space="preserve">Register by </w:t>
      </w:r>
      <w:r w:rsidR="00EA723A">
        <w:rPr>
          <w:rFonts w:ascii="Segoe UI Black" w:hAnsi="Segoe UI Black"/>
        </w:rPr>
        <w:t xml:space="preserve">clicking ENROLL at www.rootsacademy.tv </w:t>
      </w:r>
    </w:p>
    <w:p w14:paraId="00D208DD" w14:textId="77777777" w:rsidR="00EA723A" w:rsidRDefault="00EA723A" w:rsidP="00055469">
      <w:pPr>
        <w:rPr>
          <w:rFonts w:ascii="Segoe UI Black" w:hAnsi="Segoe UI Black"/>
        </w:rPr>
      </w:pPr>
    </w:p>
    <w:p w14:paraId="0518D3CD" w14:textId="2800BFA6" w:rsidR="00C7234F" w:rsidRDefault="00C7234F" w:rsidP="00055469">
      <w:pPr>
        <w:rPr>
          <w:rFonts w:ascii="Segoe UI Black" w:hAnsi="Segoe UI Black"/>
        </w:rPr>
      </w:pPr>
      <w:r w:rsidRPr="004A7D0F">
        <w:rPr>
          <w:rFonts w:ascii="Segoe UI Black" w:hAnsi="Segoe UI Black"/>
        </w:rPr>
        <w:t>Tax ID #</w:t>
      </w:r>
      <w:r w:rsidR="003E00B3">
        <w:rPr>
          <w:rFonts w:ascii="Segoe UI Black" w:hAnsi="Segoe UI Black"/>
        </w:rPr>
        <w:t>84-1768914</w:t>
      </w:r>
      <w:r w:rsidRPr="004A7D0F">
        <w:rPr>
          <w:rFonts w:ascii="Segoe UI Black" w:hAnsi="Segoe UI Black"/>
        </w:rPr>
        <w:t xml:space="preserve"> </w:t>
      </w:r>
      <w:r w:rsidR="00EA723A">
        <w:rPr>
          <w:rFonts w:ascii="Segoe UI Black" w:hAnsi="Segoe UI Black"/>
        </w:rPr>
        <w:t xml:space="preserve">Tax receipts are accessible on the ProCare app </w:t>
      </w:r>
    </w:p>
    <w:p w14:paraId="24822023" w14:textId="77777777" w:rsidR="003237D8" w:rsidRDefault="003237D8" w:rsidP="00055469">
      <w:pPr>
        <w:rPr>
          <w:rFonts w:ascii="Segoe UI Black" w:hAnsi="Segoe UI Black"/>
        </w:rPr>
      </w:pPr>
    </w:p>
    <w:p w14:paraId="2F17AF30" w14:textId="3BCFC52C" w:rsidR="003237D8" w:rsidRDefault="00EA723A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 xml:space="preserve">Please see details on our wellness </w:t>
      </w:r>
      <w:r w:rsidR="0019272C">
        <w:rPr>
          <w:rFonts w:ascii="Segoe UI Black" w:hAnsi="Segoe UI Black"/>
        </w:rPr>
        <w:t xml:space="preserve">and sickness policy at www.rootsacademy.tv </w:t>
      </w:r>
    </w:p>
    <w:p w14:paraId="3AA8A16D" w14:textId="77777777" w:rsidR="00721110" w:rsidRDefault="00721110" w:rsidP="00055469">
      <w:pPr>
        <w:rPr>
          <w:rFonts w:ascii="Segoe UI Black" w:hAnsi="Segoe UI Black"/>
        </w:rPr>
      </w:pPr>
    </w:p>
    <w:p w14:paraId="03D88803" w14:textId="630F6724" w:rsidR="00FE5C0A" w:rsidRDefault="00721110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 xml:space="preserve">What to bring: </w:t>
      </w:r>
      <w:r w:rsidR="00536EBF">
        <w:rPr>
          <w:rFonts w:ascii="Segoe UI Black" w:hAnsi="Segoe UI Black"/>
        </w:rPr>
        <w:t xml:space="preserve">Lunch and </w:t>
      </w:r>
      <w:r w:rsidR="003E00B3">
        <w:rPr>
          <w:rFonts w:ascii="Segoe UI Black" w:hAnsi="Segoe UI Black"/>
        </w:rPr>
        <w:t xml:space="preserve">2 </w:t>
      </w:r>
      <w:r w:rsidR="00536EBF">
        <w:rPr>
          <w:rFonts w:ascii="Segoe UI Black" w:hAnsi="Segoe UI Black"/>
        </w:rPr>
        <w:t>snacks</w:t>
      </w:r>
      <w:r w:rsidR="006C4802">
        <w:rPr>
          <w:rFonts w:ascii="Segoe UI Black" w:hAnsi="Segoe UI Black"/>
        </w:rPr>
        <w:t xml:space="preserve"> (pack each day except on Friday (Pizza day</w:t>
      </w:r>
      <w:r w:rsidR="003E00B3">
        <w:rPr>
          <w:rFonts w:ascii="Segoe UI Black" w:hAnsi="Segoe UI Black"/>
        </w:rPr>
        <w:t xml:space="preserve"> </w:t>
      </w:r>
      <w:r w:rsidR="0019272C">
        <w:rPr>
          <w:rFonts w:ascii="Segoe UI Black" w:hAnsi="Segoe UI Black"/>
        </w:rPr>
        <w:t xml:space="preserve">lunch </w:t>
      </w:r>
      <w:r w:rsidR="003E00B3">
        <w:rPr>
          <w:rFonts w:ascii="Segoe UI Black" w:hAnsi="Segoe UI Black"/>
        </w:rPr>
        <w:t>provided</w:t>
      </w:r>
      <w:r w:rsidR="006C4802">
        <w:rPr>
          <w:rFonts w:ascii="Segoe UI Black" w:hAnsi="Segoe UI Black"/>
        </w:rPr>
        <w:t>)</w:t>
      </w:r>
      <w:r w:rsidR="00536EBF">
        <w:rPr>
          <w:rFonts w:ascii="Segoe UI Black" w:hAnsi="Segoe UI Black"/>
        </w:rPr>
        <w:t>, w</w:t>
      </w:r>
      <w:r>
        <w:rPr>
          <w:rFonts w:ascii="Segoe UI Black" w:hAnsi="Segoe UI Black"/>
        </w:rPr>
        <w:t>ater bottle</w:t>
      </w:r>
      <w:r w:rsidR="0019272C">
        <w:rPr>
          <w:rFonts w:ascii="Segoe UI Black" w:hAnsi="Segoe UI Black"/>
        </w:rPr>
        <w:t xml:space="preserve">, </w:t>
      </w:r>
      <w:r>
        <w:rPr>
          <w:rFonts w:ascii="Segoe UI Black" w:hAnsi="Segoe UI Black"/>
        </w:rPr>
        <w:t>tennis shoes</w:t>
      </w:r>
      <w:r w:rsidR="0019272C">
        <w:rPr>
          <w:rFonts w:ascii="Segoe UI Black" w:hAnsi="Segoe UI Black"/>
        </w:rPr>
        <w:t xml:space="preserve"> work best </w:t>
      </w:r>
      <w:r>
        <w:rPr>
          <w:rFonts w:ascii="Segoe UI Black" w:hAnsi="Segoe UI Black"/>
        </w:rPr>
        <w:t xml:space="preserve">, </w:t>
      </w:r>
      <w:r w:rsidR="00536EBF">
        <w:rPr>
          <w:rFonts w:ascii="Segoe UI Black" w:hAnsi="Segoe UI Black"/>
        </w:rPr>
        <w:t xml:space="preserve">girls </w:t>
      </w:r>
      <w:r>
        <w:rPr>
          <w:rFonts w:ascii="Segoe UI Black" w:hAnsi="Segoe UI Black"/>
        </w:rPr>
        <w:t>hair up</w:t>
      </w:r>
      <w:r w:rsidR="0019272C">
        <w:rPr>
          <w:rFonts w:ascii="Segoe UI Black" w:hAnsi="Segoe UI Black"/>
        </w:rPr>
        <w:t xml:space="preserve"> for cheer week</w:t>
      </w:r>
      <w:r>
        <w:rPr>
          <w:rFonts w:ascii="Segoe UI Black" w:hAnsi="Segoe UI Black"/>
        </w:rPr>
        <w:t>, bug spray</w:t>
      </w:r>
      <w:r w:rsidR="0019272C">
        <w:rPr>
          <w:rFonts w:ascii="Segoe UI Black" w:hAnsi="Segoe UI Black"/>
        </w:rPr>
        <w:t xml:space="preserve"> if preferred</w:t>
      </w:r>
      <w:r>
        <w:rPr>
          <w:rFonts w:ascii="Segoe UI Black" w:hAnsi="Segoe UI Black"/>
        </w:rPr>
        <w:t>, sunscreen</w:t>
      </w:r>
      <w:r w:rsidR="0019272C">
        <w:rPr>
          <w:rFonts w:ascii="Segoe UI Black" w:hAnsi="Segoe UI Black"/>
        </w:rPr>
        <w:t xml:space="preserve"> as needed</w:t>
      </w:r>
      <w:r>
        <w:rPr>
          <w:rFonts w:ascii="Segoe UI Black" w:hAnsi="Segoe UI Black"/>
        </w:rPr>
        <w:t xml:space="preserve"> – on </w:t>
      </w:r>
      <w:r w:rsidR="003E00B3">
        <w:rPr>
          <w:rFonts w:ascii="Segoe UI Black" w:hAnsi="Segoe UI Black"/>
        </w:rPr>
        <w:t xml:space="preserve">Wednesday </w:t>
      </w:r>
      <w:r>
        <w:rPr>
          <w:rFonts w:ascii="Segoe UI Black" w:hAnsi="Segoe UI Black"/>
        </w:rPr>
        <w:t xml:space="preserve">come to camp in bathing suit and </w:t>
      </w:r>
      <w:r w:rsidR="003E00B3">
        <w:rPr>
          <w:rFonts w:ascii="Segoe UI Black" w:hAnsi="Segoe UI Black"/>
        </w:rPr>
        <w:t>bring towel</w:t>
      </w:r>
      <w:r w:rsidR="00BE5396">
        <w:rPr>
          <w:rFonts w:ascii="Segoe UI Black" w:hAnsi="Segoe UI Black"/>
        </w:rPr>
        <w:t xml:space="preserve"> ages 4-11.</w:t>
      </w:r>
    </w:p>
    <w:p w14:paraId="2C904F46" w14:textId="77777777" w:rsidR="000A05CB" w:rsidRDefault="000A05CB" w:rsidP="00055469">
      <w:pPr>
        <w:rPr>
          <w:rFonts w:ascii="Segoe UI Black" w:hAnsi="Segoe UI Black"/>
        </w:rPr>
      </w:pPr>
    </w:p>
    <w:p w14:paraId="5D5441D4" w14:textId="0BB542D4" w:rsidR="000A05CB" w:rsidRDefault="000A05CB" w:rsidP="00055469">
      <w:pPr>
        <w:rPr>
          <w:rFonts w:ascii="Segoe UI Black" w:hAnsi="Segoe UI Black"/>
        </w:rPr>
      </w:pPr>
      <w:r>
        <w:rPr>
          <w:rFonts w:ascii="Segoe UI Black" w:hAnsi="Segoe UI Black"/>
        </w:rPr>
        <w:t>Tuition paid with a debit or credit card will incur a 3% fee.  Tuition paid with ACH bank account has no fee.</w:t>
      </w:r>
      <w:r w:rsidR="00743718">
        <w:rPr>
          <w:rFonts w:ascii="Segoe UI Black" w:hAnsi="Segoe UI Black"/>
        </w:rPr>
        <w:t xml:space="preserve"> Payments are to be made with ProCare and due Friday before the next week of camp.</w:t>
      </w:r>
    </w:p>
    <w:p w14:paraId="60F4B3CE" w14:textId="26A2DCF9" w:rsidR="00BE5396" w:rsidRDefault="00BE5396" w:rsidP="00055469">
      <w:pPr>
        <w:rPr>
          <w:rFonts w:ascii="Segoe UI Black" w:hAnsi="Segoe UI Black"/>
        </w:rPr>
      </w:pPr>
    </w:p>
    <w:p w14:paraId="3C1D80AB" w14:textId="0B659F36" w:rsidR="00FE5C0A" w:rsidRPr="000A05CB" w:rsidRDefault="00BE5396" w:rsidP="00055469">
      <w:pPr>
        <w:rPr>
          <w:rFonts w:ascii="Segoe UI Black" w:hAnsi="Segoe UI Black"/>
          <w:sz w:val="16"/>
          <w:szCs w:val="16"/>
        </w:rPr>
      </w:pPr>
      <w:r w:rsidRPr="000A05CB">
        <w:rPr>
          <w:rFonts w:ascii="Segoe UI Black" w:hAnsi="Segoe UI Black"/>
          <w:sz w:val="16"/>
          <w:szCs w:val="16"/>
        </w:rPr>
        <w:t>Roots camp refund policy: camp withdrawal requests 2 weeks (14 days prior or more)  prior to a camp session’s start date will receive a refund for 50% of the camps tuition fee for that week or session or may opt to have 100% of the amount credited towards another Roots summer camp session or program.  No monetary refunds will be issued 13 days or less prior to a camp’s start date.</w:t>
      </w:r>
    </w:p>
    <w:sectPr w:rsidR="00FE5C0A" w:rsidRPr="000A05CB" w:rsidSect="00EA1C16">
      <w:pgSz w:w="12240" w:h="15840"/>
      <w:pgMar w:top="432" w:right="720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148"/>
    <w:multiLevelType w:val="hybridMultilevel"/>
    <w:tmpl w:val="2C4E3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D7D25"/>
    <w:multiLevelType w:val="hybridMultilevel"/>
    <w:tmpl w:val="0D4C7994"/>
    <w:lvl w:ilvl="0" w:tplc="A2C859B0">
      <w:numFmt w:val="bullet"/>
      <w:lvlText w:val="-"/>
      <w:lvlJc w:val="left"/>
      <w:pPr>
        <w:ind w:left="420" w:hanging="360"/>
      </w:pPr>
      <w:rPr>
        <w:rFonts w:ascii="Segoe UI Black" w:eastAsiaTheme="minorHAnsi" w:hAnsi="Segoe UI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0971485">
    <w:abstractNumId w:val="1"/>
  </w:num>
  <w:num w:numId="2" w16cid:durableId="14609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469"/>
    <w:rsid w:val="00055469"/>
    <w:rsid w:val="000A05CB"/>
    <w:rsid w:val="00105598"/>
    <w:rsid w:val="001262B1"/>
    <w:rsid w:val="0019272C"/>
    <w:rsid w:val="001A15DC"/>
    <w:rsid w:val="0023201D"/>
    <w:rsid w:val="002326FA"/>
    <w:rsid w:val="003172C4"/>
    <w:rsid w:val="003237D8"/>
    <w:rsid w:val="003520F5"/>
    <w:rsid w:val="00353CC1"/>
    <w:rsid w:val="003E00B3"/>
    <w:rsid w:val="00441C9E"/>
    <w:rsid w:val="004A7D0F"/>
    <w:rsid w:val="00513337"/>
    <w:rsid w:val="00536EBF"/>
    <w:rsid w:val="005650FD"/>
    <w:rsid w:val="005966DA"/>
    <w:rsid w:val="00597736"/>
    <w:rsid w:val="00670DEF"/>
    <w:rsid w:val="006C4802"/>
    <w:rsid w:val="006E397E"/>
    <w:rsid w:val="00721110"/>
    <w:rsid w:val="00743718"/>
    <w:rsid w:val="007448C7"/>
    <w:rsid w:val="007626B0"/>
    <w:rsid w:val="00832823"/>
    <w:rsid w:val="00863019"/>
    <w:rsid w:val="00910D76"/>
    <w:rsid w:val="00915361"/>
    <w:rsid w:val="00A409E6"/>
    <w:rsid w:val="00A501C2"/>
    <w:rsid w:val="00B44766"/>
    <w:rsid w:val="00B752E4"/>
    <w:rsid w:val="00BB4468"/>
    <w:rsid w:val="00BE5396"/>
    <w:rsid w:val="00C268D4"/>
    <w:rsid w:val="00C7234F"/>
    <w:rsid w:val="00C73EF6"/>
    <w:rsid w:val="00C82F0D"/>
    <w:rsid w:val="00D06E96"/>
    <w:rsid w:val="00D314F1"/>
    <w:rsid w:val="00D53BC7"/>
    <w:rsid w:val="00D72691"/>
    <w:rsid w:val="00D8558D"/>
    <w:rsid w:val="00DC38D3"/>
    <w:rsid w:val="00E36239"/>
    <w:rsid w:val="00E82E33"/>
    <w:rsid w:val="00EA1C16"/>
    <w:rsid w:val="00EA723A"/>
    <w:rsid w:val="00ED4A17"/>
    <w:rsid w:val="00F74ADC"/>
    <w:rsid w:val="00FE5C0A"/>
    <w:rsid w:val="00FF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4E491"/>
  <w15:chartTrackingRefBased/>
  <w15:docId w15:val="{04CC3969-2E33-4321-AAE6-593D5307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n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</TotalTime>
  <Pages>1</Pages>
  <Words>447</Words>
  <Characters>2204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 whitlow</cp:lastModifiedBy>
  <cp:revision>7</cp:revision>
  <cp:lastPrinted>2017-04-21T16:31:00Z</cp:lastPrinted>
  <dcterms:created xsi:type="dcterms:W3CDTF">2025-12-14T12:28:00Z</dcterms:created>
  <dcterms:modified xsi:type="dcterms:W3CDTF">2025-12-14T12:32:00Z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